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1260"/>
        <w:gridCol w:w="721"/>
        <w:gridCol w:w="629"/>
        <w:gridCol w:w="1150"/>
        <w:gridCol w:w="664"/>
        <w:gridCol w:w="171"/>
        <w:gridCol w:w="2425"/>
      </w:tblGrid>
      <w:tr w:rsidR="00491A66" w:rsidRPr="005F1FB6" w14:paraId="5D7E3EA2" w14:textId="77777777">
        <w:trPr>
          <w:cantSplit/>
          <w:trHeight w:val="576"/>
          <w:tblHeader/>
          <w:jc w:val="center"/>
        </w:trPr>
        <w:tc>
          <w:tcPr>
            <w:tcW w:w="9360" w:type="dxa"/>
            <w:gridSpan w:val="8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661CB47E" w14:textId="77777777" w:rsidR="00491A66" w:rsidRDefault="005F1FB6" w:rsidP="005F1FB6">
            <w:pPr>
              <w:pStyle w:val="Heading2"/>
              <w:jc w:val="right"/>
              <w:rPr>
                <w:rFonts w:ascii="Helvetica" w:hAnsi="Helvetica" w:cs="Helvetica"/>
                <w:b/>
                <w:bCs/>
                <w:color w:val="548D40"/>
                <w:sz w:val="32"/>
                <w:szCs w:val="32"/>
                <w:shd w:val="clear" w:color="auto" w:fill="FFFFFF"/>
              </w:rPr>
            </w:pPr>
            <w:r w:rsidRPr="00F449CE">
              <w:rPr>
                <w:rFonts w:ascii="Helvetica" w:hAnsi="Helvetica" w:cs="Helvetica"/>
                <w:b/>
                <w:bCs/>
                <w:color w:val="548D40"/>
                <w:sz w:val="32"/>
                <w:szCs w:val="32"/>
                <w:shd w:val="clear" w:color="auto" w:fill="FFFFFF"/>
              </w:rPr>
              <w:t>Yorkshire</w:t>
            </w:r>
            <w:r w:rsidRPr="005F1FB6">
              <w:rPr>
                <w:rFonts w:ascii="Helvetica" w:hAnsi="Helvetica" w:cs="Helvetica"/>
                <w:b/>
                <w:bCs/>
                <w:color w:val="548D40"/>
                <w:sz w:val="32"/>
                <w:szCs w:val="32"/>
                <w:shd w:val="clear" w:color="auto" w:fill="FFFFFF"/>
              </w:rPr>
              <w:t xml:space="preserve"> Naturalists' Union</w:t>
            </w:r>
          </w:p>
          <w:p w14:paraId="764544EC" w14:textId="77777777" w:rsidR="008304F0" w:rsidRPr="008304F0" w:rsidRDefault="008304F0" w:rsidP="008304F0">
            <w:pPr>
              <w:jc w:val="right"/>
            </w:pPr>
            <w:r>
              <w:rPr>
                <w:rFonts w:ascii="Helvetica" w:hAnsi="Helvetica" w:cs="Helvetica"/>
                <w:b/>
                <w:bCs/>
                <w:color w:val="548D40"/>
                <w:sz w:val="17"/>
                <w:szCs w:val="17"/>
                <w:shd w:val="clear" w:color="auto" w:fill="FFFFFF"/>
              </w:rPr>
              <w:t>© Yorkshire Naturalists' Union, Registered Charity No: 224018</w:t>
            </w:r>
          </w:p>
          <w:p w14:paraId="5A721B4D" w14:textId="77777777" w:rsidR="005F1FB6" w:rsidRDefault="005F1FB6" w:rsidP="00DA7EAC">
            <w:pPr>
              <w:pStyle w:val="Heading1"/>
              <w:rPr>
                <w:rFonts w:asciiTheme="minorHAnsi" w:hAnsiTheme="minorHAnsi" w:cstheme="minorHAnsi"/>
                <w:szCs w:val="24"/>
              </w:rPr>
            </w:pPr>
          </w:p>
          <w:p w14:paraId="668E45B1" w14:textId="77777777" w:rsidR="005F1FB6" w:rsidRDefault="005F1FB6" w:rsidP="00DA7EAC">
            <w:pPr>
              <w:pStyle w:val="Heading1"/>
              <w:rPr>
                <w:rFonts w:asciiTheme="minorHAnsi" w:hAnsiTheme="minorHAnsi" w:cstheme="minorHAnsi"/>
                <w:szCs w:val="24"/>
              </w:rPr>
            </w:pPr>
          </w:p>
          <w:p w14:paraId="7B1486A4" w14:textId="1CA0FC0F" w:rsidR="00491A66" w:rsidRPr="005F1FB6" w:rsidRDefault="00A97BCA" w:rsidP="008304F0">
            <w:pPr>
              <w:pStyle w:val="Heading1"/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08C5DE5C" wp14:editId="29F03568">
                  <wp:simplePos x="0" y="0"/>
                  <wp:positionH relativeFrom="column">
                    <wp:posOffset>-2203450</wp:posOffset>
                  </wp:positionH>
                  <wp:positionV relativeFrom="paragraph">
                    <wp:posOffset>-730250</wp:posOffset>
                  </wp:positionV>
                  <wp:extent cx="1765300" cy="826770"/>
                  <wp:effectExtent l="0" t="0" r="6350" b="0"/>
                  <wp:wrapThrough wrapText="bothSides">
                    <wp:wrapPolygon edited="0">
                      <wp:start x="0" y="0"/>
                      <wp:lineTo x="0" y="20903"/>
                      <wp:lineTo x="21445" y="20903"/>
                      <wp:lineTo x="21445" y="0"/>
                      <wp:lineTo x="0" y="0"/>
                    </wp:wrapPolygon>
                  </wp:wrapThrough>
                  <wp:docPr id="2" name="Picture 2" descr="C:\Users\Stef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ef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1A66" w:rsidRPr="005F1FB6">
              <w:rPr>
                <w:rFonts w:asciiTheme="minorHAnsi" w:hAnsiTheme="minorHAnsi" w:cstheme="minorHAnsi"/>
                <w:szCs w:val="24"/>
              </w:rPr>
              <w:t>Application</w:t>
            </w:r>
            <w:r w:rsidR="00475481">
              <w:rPr>
                <w:rFonts w:asciiTheme="minorHAnsi" w:hAnsiTheme="minorHAnsi" w:cstheme="minorHAnsi"/>
                <w:szCs w:val="24"/>
              </w:rPr>
              <w:t xml:space="preserve"> F</w:t>
            </w:r>
            <w:r w:rsidR="005F1FB6">
              <w:rPr>
                <w:rFonts w:asciiTheme="minorHAnsi" w:hAnsiTheme="minorHAnsi" w:cstheme="minorHAnsi"/>
                <w:szCs w:val="24"/>
              </w:rPr>
              <w:t>O</w:t>
            </w:r>
            <w:r w:rsidR="00475481">
              <w:rPr>
                <w:rFonts w:asciiTheme="minorHAnsi" w:hAnsiTheme="minorHAnsi" w:cstheme="minorHAnsi"/>
                <w:szCs w:val="24"/>
              </w:rPr>
              <w:t>R</w:t>
            </w:r>
            <w:r w:rsidR="005F1FB6">
              <w:rPr>
                <w:rFonts w:asciiTheme="minorHAnsi" w:hAnsiTheme="minorHAnsi" w:cstheme="minorHAnsi"/>
                <w:szCs w:val="24"/>
              </w:rPr>
              <w:t xml:space="preserve">M FOR GRANT </w:t>
            </w:r>
          </w:p>
        </w:tc>
      </w:tr>
      <w:tr w:rsidR="00C81188" w:rsidRPr="005F1FB6" w14:paraId="59345B5E" w14:textId="77777777" w:rsidTr="00F449CE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92D050"/>
            <w:vAlign w:val="center"/>
          </w:tcPr>
          <w:p w14:paraId="4F35ACD6" w14:textId="77777777" w:rsidR="00C81188" w:rsidRPr="005F1FB6" w:rsidRDefault="005F1FB6" w:rsidP="00B61506">
            <w:pPr>
              <w:pStyle w:val="SectionHead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About your organisation</w:t>
            </w:r>
          </w:p>
        </w:tc>
      </w:tr>
      <w:tr w:rsidR="0024648C" w:rsidRPr="005F1FB6" w14:paraId="0AC875B0" w14:textId="77777777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48A205E1" w14:textId="77777777" w:rsidR="0024648C" w:rsidRPr="005B4B87" w:rsidRDefault="0024648C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  <w:r w:rsidR="005F1FB6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of </w:t>
            </w:r>
            <w:proofErr w:type="spellStart"/>
            <w:r w:rsidR="005F1FB6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organisation</w:t>
            </w:r>
            <w:proofErr w:type="spellEnd"/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F1FB6" w:rsidRPr="005F1FB6" w14:paraId="0680B133" w14:textId="77777777" w:rsidTr="007F2BFD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47579876" w14:textId="77777777" w:rsidR="005F1FB6" w:rsidRPr="005B4B87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Name of lead contact: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F1FB6" w:rsidRPr="005F1FB6" w14:paraId="244CDC9F" w14:textId="77777777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121AAC33" w14:textId="77777777" w:rsidR="005F1FB6" w:rsidRPr="005B4B87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="Calibri" w:hAnsi="Calibri" w:cs="Calibri"/>
                <w:b/>
                <w:sz w:val="24"/>
                <w:szCs w:val="24"/>
              </w:rPr>
              <w:t xml:space="preserve">Position in </w:t>
            </w:r>
            <w:proofErr w:type="spellStart"/>
            <w:r w:rsidRPr="005B4B87">
              <w:rPr>
                <w:rFonts w:ascii="Calibri" w:hAnsi="Calibri" w:cs="Calibri"/>
                <w:b/>
                <w:sz w:val="24"/>
                <w:szCs w:val="24"/>
              </w:rPr>
              <w:t>organisation</w:t>
            </w:r>
            <w:proofErr w:type="spellEnd"/>
            <w:r w:rsidRPr="005B4B87">
              <w:rPr>
                <w:rFonts w:ascii="Calibri" w:hAnsi="Calibri" w:cs="Calibri"/>
                <w:b/>
                <w:sz w:val="24"/>
                <w:szCs w:val="24"/>
              </w:rPr>
              <w:t>:</w:t>
            </w:r>
            <w:r w:rsidR="005B4B87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C81188" w:rsidRPr="005F1FB6" w14:paraId="4A0C5016" w14:textId="77777777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33B88D2A" w14:textId="77777777" w:rsidR="00AE1F72" w:rsidRPr="005B4B87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Contact a</w:t>
            </w:r>
            <w:r w:rsidR="00C81188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ddress</w:t>
            </w:r>
            <w:r w:rsidR="0011649E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F1FB6" w:rsidRPr="005F1FB6" w14:paraId="43CB042C" w14:textId="77777777" w:rsidTr="00ED0CB7">
        <w:trPr>
          <w:cantSplit/>
          <w:trHeight w:val="230"/>
          <w:jc w:val="center"/>
        </w:trPr>
        <w:tc>
          <w:tcPr>
            <w:tcW w:w="6100" w:type="dxa"/>
            <w:gridSpan w:val="5"/>
            <w:shd w:val="clear" w:color="auto" w:fill="auto"/>
            <w:vAlign w:val="center"/>
          </w:tcPr>
          <w:p w14:paraId="55692EF0" w14:textId="77777777" w:rsidR="005F1FB6" w:rsidRP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3F3A89F3" w14:textId="77777777" w:rsidR="005F1FB6" w:rsidRPr="005B4B87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Postcode: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F1FB6" w:rsidRPr="005F1FB6" w14:paraId="6B348EA4" w14:textId="77777777" w:rsidTr="00666696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5E6BDE1B" w14:textId="77777777" w:rsidR="005F1FB6" w:rsidRP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Contact Email:</w:t>
            </w:r>
          </w:p>
        </w:tc>
      </w:tr>
      <w:tr w:rsidR="00AE1F72" w:rsidRPr="005F1FB6" w14:paraId="770A4BFC" w14:textId="77777777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5A512BCD" w14:textId="77777777" w:rsidR="00415F5F" w:rsidRP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Contact Number:</w:t>
            </w:r>
          </w:p>
        </w:tc>
      </w:tr>
      <w:tr w:rsidR="009622B2" w:rsidRPr="005F1FB6" w14:paraId="07D895EB" w14:textId="77777777" w:rsidTr="00F449CE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92D050"/>
            <w:vAlign w:val="center"/>
          </w:tcPr>
          <w:p w14:paraId="6111EDB1" w14:textId="77777777" w:rsidR="009622B2" w:rsidRPr="005F1FB6" w:rsidRDefault="005F1FB6" w:rsidP="00F06353">
            <w:pPr>
              <w:pStyle w:val="SectionHead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ABOUT YOUR PROPOSED PROJECT</w:t>
            </w:r>
          </w:p>
        </w:tc>
      </w:tr>
      <w:tr w:rsidR="0056338C" w:rsidRPr="005F1FB6" w14:paraId="4FB61427" w14:textId="77777777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1AFBFA17" w14:textId="77777777" w:rsidR="0056338C" w:rsidRPr="005B4B87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Title of project: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B5E53" w:rsidRPr="005F1FB6" w14:paraId="2D96E768" w14:textId="77777777" w:rsidTr="00286BB2">
        <w:trPr>
          <w:cantSplit/>
          <w:trHeight w:val="230"/>
          <w:jc w:val="center"/>
        </w:trPr>
        <w:tc>
          <w:tcPr>
            <w:tcW w:w="4321" w:type="dxa"/>
            <w:gridSpan w:val="3"/>
            <w:shd w:val="clear" w:color="auto" w:fill="auto"/>
            <w:vAlign w:val="center"/>
          </w:tcPr>
          <w:p w14:paraId="1730072B" w14:textId="77777777" w:rsidR="00CB5E53" w:rsidRPr="005B4B87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Project start date: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39" w:type="dxa"/>
            <w:gridSpan w:val="5"/>
            <w:shd w:val="clear" w:color="auto" w:fill="auto"/>
            <w:vAlign w:val="center"/>
          </w:tcPr>
          <w:p w14:paraId="288FBEC9" w14:textId="77777777" w:rsidR="00CB5E53" w:rsidRPr="005B4B87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Project end date: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F1FB6" w:rsidRPr="005F1FB6" w14:paraId="1D94CC70" w14:textId="77777777" w:rsidTr="001A26F6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11385813" w14:textId="0829F9F7" w:rsidR="005F1FB6" w:rsidRPr="005B4B87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Background to </w:t>
            </w:r>
            <w:r w:rsidR="00F449CE">
              <w:rPr>
                <w:rFonts w:asciiTheme="minorHAnsi" w:hAnsiTheme="minorHAnsi" w:cstheme="minorHAnsi"/>
                <w:b/>
                <w:sz w:val="24"/>
                <w:szCs w:val="24"/>
              </w:rPr>
              <w:t>project</w:t>
            </w: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39979BD5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42066F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FD91CF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CFA8F7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91BB63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CE8C86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F1B60F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E2654B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54D43A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5E70B7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16E670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9314E0" w14:textId="77777777" w:rsidR="005F1FB6" w:rsidRP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1FB6" w:rsidRPr="005F1FB6" w14:paraId="30BBC67C" w14:textId="77777777" w:rsidTr="003E3C08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7073B036" w14:textId="77777777" w:rsidR="005F1FB6" w:rsidRPr="005B4B87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Aims</w:t>
            </w:r>
            <w:r w:rsidR="005B4B87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213C0B6B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8ECED5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A17561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20E653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30E10F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36CD4B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6EB612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4BCC3F" w14:textId="77777777" w:rsid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E76287" w14:textId="77777777" w:rsidR="005F1FB6" w:rsidRPr="005F1FB6" w:rsidRDefault="005F1FB6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97BCA" w:rsidRPr="005F1FB6" w14:paraId="48B43CF2" w14:textId="77777777" w:rsidTr="002335AC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2EBA5D30" w14:textId="77777777" w:rsidR="00A97BCA" w:rsidRPr="005B4B87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Outcomes to be achieved</w:t>
            </w:r>
            <w:r w:rsidR="005B4B87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3E95C19F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31B9AC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ACA4D9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3CD680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FDB2C8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C08B08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A28CB9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FD4E61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B4A96A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D440F7" w14:textId="77777777" w:rsidR="00A97BCA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CD2E6D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7AFE9C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869FFA" w14:textId="77777777" w:rsidR="00A97BCA" w:rsidRPr="005F1FB6" w:rsidRDefault="00A97BCA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377F" w:rsidRPr="005F1FB6" w14:paraId="6AF63A6E" w14:textId="77777777" w:rsidTr="002335AC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4592E4F5" w14:textId="77777777" w:rsidR="000F377F" w:rsidRDefault="000F377F" w:rsidP="00B6150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Timetable to achieve these outcomes</w:t>
            </w:r>
            <w:r w:rsidR="005B4B87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2F666B10" w14:textId="77777777" w:rsidR="005B4B87" w:rsidRPr="005B4B87" w:rsidRDefault="005B4B87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261969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A98764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BBF4A7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A55EAA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2DA235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B4AE3B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8D0B9D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035B61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D56DCE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E26250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E24ED0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377F" w:rsidRPr="005F1FB6" w14:paraId="4B99602F" w14:textId="77777777" w:rsidTr="002335AC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032C88FF" w14:textId="3B433D5F" w:rsidR="000F377F" w:rsidRPr="005B4B87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Benefits to Yorkshire Naturalists</w:t>
            </w:r>
            <w:r w:rsidR="0089275E">
              <w:rPr>
                <w:rFonts w:asciiTheme="minorHAnsi" w:hAnsiTheme="minorHAnsi" w:cstheme="minorHAnsi"/>
                <w:b/>
                <w:sz w:val="24"/>
                <w:szCs w:val="24"/>
              </w:rPr>
              <w:t>’</w:t>
            </w: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Union</w:t>
            </w:r>
            <w:r w:rsidR="005B4B87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5E905C00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266323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B61F37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D8513B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B10C84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39F3C0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48F7BF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5542E9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F4CD64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7872FC" w14:textId="77777777" w:rsidR="000F377F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DFF87B" w14:textId="77777777" w:rsidR="007A1DA1" w:rsidRDefault="007A1DA1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4C2C5F" w14:textId="77777777" w:rsidR="007A1DA1" w:rsidRDefault="007A1DA1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4F205C" w14:textId="77777777" w:rsidR="007A1DA1" w:rsidRDefault="007A1DA1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61ED" w:rsidRPr="005F1FB6" w14:paraId="1BFB7D47" w14:textId="77777777" w:rsidTr="00F449CE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92D050"/>
            <w:vAlign w:val="center"/>
          </w:tcPr>
          <w:p w14:paraId="560BC117" w14:textId="77777777" w:rsidR="00D461ED" w:rsidRPr="005F1FB6" w:rsidRDefault="000F377F" w:rsidP="000F377F">
            <w:pPr>
              <w:pStyle w:val="SectionHeading"/>
              <w:rPr>
                <w:rFonts w:asciiTheme="minorHAnsi" w:hAnsiTheme="minorHAnsi" w:cstheme="minorHAnsi"/>
                <w:sz w:val="24"/>
                <w:szCs w:val="24"/>
              </w:rPr>
            </w:pPr>
            <w:r w:rsidRPr="00141ED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project costs</w:t>
            </w:r>
          </w:p>
        </w:tc>
      </w:tr>
      <w:tr w:rsidR="00EB52A5" w:rsidRPr="005F1FB6" w14:paraId="52E8E9D4" w14:textId="77777777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14:paraId="1A01D22E" w14:textId="77777777" w:rsidR="000F377F" w:rsidRPr="005F1FB6" w:rsidRDefault="000F377F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How much is your project going to cost and how much will you need to fund your project?</w:t>
            </w:r>
          </w:p>
        </w:tc>
      </w:tr>
      <w:tr w:rsidR="00F449CE" w:rsidRPr="005F1FB6" w14:paraId="3BAF11E8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4C5F4FEB" w14:textId="77777777" w:rsidR="00F449CE" w:rsidRPr="00286BB2" w:rsidRDefault="00F449CE" w:rsidP="00B615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6BB2">
              <w:rPr>
                <w:rFonts w:asciiTheme="minorHAnsi" w:hAnsiTheme="minorHAnsi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89C568" w14:textId="77777777" w:rsidR="00F449CE" w:rsidRPr="00286BB2" w:rsidRDefault="00F449CE" w:rsidP="00B615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6BB2">
              <w:rPr>
                <w:rFonts w:asciiTheme="minorHAnsi" w:hAnsiTheme="minorHAnsi" w:cstheme="minorHAnsi"/>
                <w:b/>
                <w:sz w:val="20"/>
                <w:szCs w:val="20"/>
              </w:rPr>
              <w:t>Total Cost of Item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63671B38" w14:textId="77777777" w:rsidR="00F449CE" w:rsidRPr="00286BB2" w:rsidRDefault="00F449CE" w:rsidP="00B615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6BB2">
              <w:rPr>
                <w:rFonts w:asciiTheme="minorHAnsi" w:hAnsiTheme="minorHAnsi" w:cstheme="minorHAnsi"/>
                <w:b/>
                <w:sz w:val="20"/>
                <w:szCs w:val="20"/>
              </w:rPr>
              <w:t>Amount requested from YNU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058C17AD" w14:textId="18DED007" w:rsidR="00F449CE" w:rsidRPr="00286BB2" w:rsidRDefault="00F449CE" w:rsidP="00B615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Additional funding from another source (if any)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6198279" w14:textId="0552BB4B" w:rsidR="00F449CE" w:rsidRPr="00286BB2" w:rsidRDefault="00F449CE" w:rsidP="00B615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6B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Source of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additional </w:t>
            </w:r>
            <w:r w:rsidRPr="00286BB2">
              <w:rPr>
                <w:rFonts w:asciiTheme="minorHAnsi" w:hAnsiTheme="minorHAnsi" w:cstheme="minorHAnsi"/>
                <w:b/>
                <w:sz w:val="20"/>
                <w:szCs w:val="20"/>
              </w:rPr>
              <w:t>funding</w:t>
            </w:r>
          </w:p>
        </w:tc>
      </w:tr>
      <w:tr w:rsidR="00F449CE" w:rsidRPr="005F1FB6" w14:paraId="7094FCF9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464EC2BA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691446B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DFA9776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3191547F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12CD7F30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CE" w:rsidRPr="005F1FB6" w14:paraId="33AA6AD4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1EB9C090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71D2190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39D7592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1AB416DE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38B578C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CE" w:rsidRPr="005F1FB6" w14:paraId="2106DF9F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016F69C0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A388966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5FBCCB2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37E8A850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738DC68C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CE" w:rsidRPr="005F1FB6" w14:paraId="3E9CC48F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6A8D2E79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53CCD12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89401B5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112523F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66EA1E64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549DA84C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05B43D87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EA920A8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6956CB35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41BEABF6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AD7D1EF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4236BFFC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0F150D23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5A59FE1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DF33C01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751ADDB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3878CF1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2CB9B399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5E24D4FF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60C269C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B31FEB2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2804CC35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5B1AC30D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340FB8F4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60025F21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608514D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823C86C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2FCC9BB8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577EBC6E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7E107D99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19554322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6FD399A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6B97C95F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3915283D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7BB58732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4BEF544C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1DA3A2C1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9A77E50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9A57F62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D148E8A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18AD5054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3ECEEA99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58B95EFB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A7D9D05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FFDC0DB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4DC4495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713FFCB7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051BC76B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6AD57CA6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B1BCCAA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4876004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287B2D28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188017BF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5E502778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6D8718EA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2D3CC21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24B0965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53B447D3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6344537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24E" w:rsidRPr="005F1FB6" w14:paraId="16C10F3E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226AC7AE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57B35CD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2CBE047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3267BF5D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512515C5" w14:textId="77777777" w:rsidR="0055224E" w:rsidRDefault="0055224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CE" w:rsidRPr="005F1FB6" w14:paraId="24E8AC17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2BD1201B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0C98487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DEDE4EB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4A73D5D9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1DF396B0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CE" w:rsidRPr="005F1FB6" w14:paraId="36B049BA" w14:textId="77777777" w:rsidTr="00F449CE">
        <w:trPr>
          <w:cantSplit/>
          <w:trHeight w:val="75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0D1EB325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DCB3C2D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8D06ADB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5EA02B99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699C9295" w14:textId="77777777" w:rsidR="00F449CE" w:rsidRDefault="00F449C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52A5" w:rsidRPr="005F1FB6" w14:paraId="10BA9EAF" w14:textId="77777777" w:rsidTr="00F449CE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92D050"/>
            <w:vAlign w:val="center"/>
          </w:tcPr>
          <w:p w14:paraId="2409381E" w14:textId="77777777" w:rsidR="00EB52A5" w:rsidRPr="005F1FB6" w:rsidRDefault="00141ED2" w:rsidP="00B61506">
            <w:pPr>
              <w:pStyle w:val="SectionHead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SIGNATURES</w:t>
            </w:r>
          </w:p>
        </w:tc>
      </w:tr>
      <w:tr w:rsidR="005D4280" w:rsidRPr="005F1FB6" w14:paraId="70D5D66C" w14:textId="77777777" w:rsidTr="00286BB2">
        <w:trPr>
          <w:cantSplit/>
          <w:trHeight w:val="576"/>
          <w:jc w:val="center"/>
        </w:trPr>
        <w:tc>
          <w:tcPr>
            <w:tcW w:w="6764" w:type="dxa"/>
            <w:gridSpan w:val="6"/>
            <w:shd w:val="clear" w:color="auto" w:fill="auto"/>
            <w:vAlign w:val="bottom"/>
          </w:tcPr>
          <w:p w14:paraId="6266537F" w14:textId="77777777" w:rsidR="005D4280" w:rsidRPr="005B4B87" w:rsidRDefault="005D4280" w:rsidP="00F06353">
            <w:pPr>
              <w:pStyle w:val="Signature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Signature of </w:t>
            </w:r>
            <w:r w:rsidR="00141ED2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lead contact:</w:t>
            </w:r>
          </w:p>
        </w:tc>
        <w:tc>
          <w:tcPr>
            <w:tcW w:w="2596" w:type="dxa"/>
            <w:gridSpan w:val="2"/>
            <w:shd w:val="clear" w:color="auto" w:fill="auto"/>
            <w:vAlign w:val="bottom"/>
          </w:tcPr>
          <w:p w14:paraId="0A9E2A9F" w14:textId="77777777" w:rsidR="005D4280" w:rsidRPr="005B4B87" w:rsidRDefault="005D4280" w:rsidP="00F06353">
            <w:pPr>
              <w:pStyle w:val="SignatureText"/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  <w:r w:rsidR="00141ED2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D4280" w:rsidRPr="005F1FB6" w14:paraId="0D55B539" w14:textId="77777777" w:rsidTr="00286BB2">
        <w:trPr>
          <w:cantSplit/>
          <w:trHeight w:val="576"/>
          <w:jc w:val="center"/>
        </w:trPr>
        <w:tc>
          <w:tcPr>
            <w:tcW w:w="6764" w:type="dxa"/>
            <w:gridSpan w:val="6"/>
            <w:shd w:val="clear" w:color="auto" w:fill="auto"/>
            <w:vAlign w:val="bottom"/>
          </w:tcPr>
          <w:p w14:paraId="568FE412" w14:textId="77777777" w:rsidR="005D4280" w:rsidRPr="005B4B87" w:rsidRDefault="005D4280" w:rsidP="00141ED2">
            <w:pPr>
              <w:pStyle w:val="Signature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Signature of </w:t>
            </w:r>
            <w:r w:rsidR="00141ED2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senior officer:</w:t>
            </w:r>
          </w:p>
        </w:tc>
        <w:tc>
          <w:tcPr>
            <w:tcW w:w="2596" w:type="dxa"/>
            <w:gridSpan w:val="2"/>
            <w:shd w:val="clear" w:color="auto" w:fill="auto"/>
            <w:vAlign w:val="bottom"/>
          </w:tcPr>
          <w:p w14:paraId="692D63AC" w14:textId="77777777" w:rsidR="005D4280" w:rsidRPr="005B4B87" w:rsidRDefault="005D4280" w:rsidP="00F06353">
            <w:pPr>
              <w:pStyle w:val="SignatureText"/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  <w:r w:rsidR="00141ED2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41ED2" w:rsidRPr="005F1FB6" w14:paraId="646CAE6A" w14:textId="77777777" w:rsidTr="00141ED2">
        <w:trPr>
          <w:cantSplit/>
          <w:trHeight w:val="339"/>
          <w:jc w:val="center"/>
        </w:trPr>
        <w:tc>
          <w:tcPr>
            <w:tcW w:w="9360" w:type="dxa"/>
            <w:gridSpan w:val="8"/>
            <w:shd w:val="clear" w:color="auto" w:fill="auto"/>
            <w:vAlign w:val="bottom"/>
          </w:tcPr>
          <w:p w14:paraId="2C16093A" w14:textId="19648097" w:rsidR="00141ED2" w:rsidRPr="005F1FB6" w:rsidRDefault="00141ED2" w:rsidP="00F06353">
            <w:pPr>
              <w:pStyle w:val="Signature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A1DA1">
              <w:rPr>
                <w:rFonts w:asciiTheme="minorHAnsi" w:hAnsiTheme="minorHAnsi" w:cstheme="minorHAnsi"/>
              </w:rPr>
              <w:t xml:space="preserve">*THIS MUST BE SOMEONE DIFFERENT </w:t>
            </w:r>
            <w:r w:rsidR="00F449CE">
              <w:rPr>
                <w:rFonts w:asciiTheme="minorHAnsi" w:hAnsiTheme="minorHAnsi" w:cstheme="minorHAnsi"/>
              </w:rPr>
              <w:t>FROM</w:t>
            </w:r>
            <w:r w:rsidRPr="007A1DA1">
              <w:rPr>
                <w:rFonts w:asciiTheme="minorHAnsi" w:hAnsiTheme="minorHAnsi" w:cstheme="minorHAnsi"/>
              </w:rPr>
              <w:t xml:space="preserve"> THE LEAD CONTACT</w:t>
            </w:r>
          </w:p>
        </w:tc>
      </w:tr>
      <w:tr w:rsidR="00141ED2" w:rsidRPr="005F1FB6" w14:paraId="23A6EAB1" w14:textId="77777777" w:rsidTr="00141ED2">
        <w:trPr>
          <w:cantSplit/>
          <w:trHeight w:val="339"/>
          <w:jc w:val="center"/>
        </w:trPr>
        <w:tc>
          <w:tcPr>
            <w:tcW w:w="9360" w:type="dxa"/>
            <w:gridSpan w:val="8"/>
            <w:shd w:val="clear" w:color="auto" w:fill="auto"/>
            <w:vAlign w:val="bottom"/>
          </w:tcPr>
          <w:p w14:paraId="386C0920" w14:textId="77777777" w:rsidR="00141ED2" w:rsidRPr="005B4B87" w:rsidRDefault="00141ED2" w:rsidP="00F06353">
            <w:pPr>
              <w:pStyle w:val="SignatureText"/>
              <w:rPr>
                <w:rFonts w:asciiTheme="minorHAnsi" w:hAnsiTheme="minorHAnsi" w:cstheme="minorHAnsi"/>
                <w:b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Name of the YNU</w:t>
            </w:r>
            <w:r w:rsidR="00540EE7"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officer</w:t>
            </w: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supporting the application:</w:t>
            </w:r>
          </w:p>
        </w:tc>
      </w:tr>
      <w:tr w:rsidR="00141ED2" w:rsidRPr="005F1FB6" w14:paraId="1B98BCFB" w14:textId="77777777" w:rsidTr="00141ED2">
        <w:trPr>
          <w:cantSplit/>
          <w:trHeight w:val="339"/>
          <w:jc w:val="center"/>
        </w:trPr>
        <w:tc>
          <w:tcPr>
            <w:tcW w:w="9360" w:type="dxa"/>
            <w:gridSpan w:val="8"/>
            <w:shd w:val="clear" w:color="auto" w:fill="auto"/>
            <w:vAlign w:val="bottom"/>
          </w:tcPr>
          <w:p w14:paraId="55864883" w14:textId="67339A35" w:rsidR="00141ED2" w:rsidRDefault="00141ED2" w:rsidP="00F06353">
            <w:pPr>
              <w:pStyle w:val="SignatureText"/>
              <w:rPr>
                <w:rFonts w:asciiTheme="minorHAnsi" w:hAnsiTheme="minorHAnsi" w:cstheme="minorHAnsi"/>
                <w:sz w:val="24"/>
                <w:szCs w:val="24"/>
              </w:rPr>
            </w:pPr>
            <w:r w:rsidRPr="005B4B87">
              <w:rPr>
                <w:rFonts w:asciiTheme="minorHAnsi" w:hAnsiTheme="minorHAnsi" w:cstheme="minorHAnsi"/>
                <w:b/>
                <w:sz w:val="24"/>
                <w:szCs w:val="24"/>
              </w:rPr>
              <w:t>Please return to:</w:t>
            </w:r>
            <w:r w:rsidR="00540EE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40EE7">
              <w:rPr>
                <w:rFonts w:ascii="Helvetica" w:hAnsi="Helvetica" w:cs="Helvetica"/>
                <w:b/>
                <w:bCs/>
                <w:color w:val="548D40"/>
                <w:sz w:val="17"/>
                <w:szCs w:val="17"/>
                <w:shd w:val="clear" w:color="auto" w:fill="FFFFFF"/>
              </w:rPr>
              <w:t>Yorkshire Naturalists</w:t>
            </w:r>
            <w:r w:rsidR="000F1666">
              <w:rPr>
                <w:rFonts w:ascii="Helvetica" w:hAnsi="Helvetica" w:cs="Helvetica"/>
                <w:b/>
                <w:bCs/>
                <w:color w:val="548D40"/>
                <w:sz w:val="17"/>
                <w:szCs w:val="17"/>
                <w:shd w:val="clear" w:color="auto" w:fill="FFFFFF"/>
              </w:rPr>
              <w:t>’</w:t>
            </w:r>
            <w:r w:rsidR="00540EE7">
              <w:rPr>
                <w:rFonts w:ascii="Helvetica" w:hAnsi="Helvetica" w:cs="Helvetica"/>
                <w:b/>
                <w:bCs/>
                <w:color w:val="548D40"/>
                <w:sz w:val="17"/>
                <w:szCs w:val="17"/>
                <w:shd w:val="clear" w:color="auto" w:fill="FFFFFF"/>
              </w:rPr>
              <w:t xml:space="preserve"> Union, C/O NEYEDC, </w:t>
            </w:r>
            <w:r w:rsidR="00683455">
              <w:rPr>
                <w:rFonts w:ascii="Helvetica" w:hAnsi="Helvetica" w:cs="Helvetica"/>
                <w:b/>
                <w:bCs/>
                <w:color w:val="548D40"/>
                <w:sz w:val="17"/>
                <w:szCs w:val="17"/>
                <w:shd w:val="clear" w:color="auto" w:fill="FFFFFF"/>
              </w:rPr>
              <w:t>Unit 7 Hassacarr Close, Dunnington, York, YO19 5SN</w:t>
            </w:r>
            <w:bookmarkStart w:id="0" w:name="_GoBack"/>
            <w:bookmarkEnd w:id="0"/>
          </w:p>
        </w:tc>
      </w:tr>
      <w:tr w:rsidR="00141ED2" w:rsidRPr="005F1FB6" w14:paraId="2A3220F5" w14:textId="77777777" w:rsidTr="00141ED2">
        <w:trPr>
          <w:cantSplit/>
          <w:trHeight w:val="339"/>
          <w:jc w:val="center"/>
        </w:trPr>
        <w:tc>
          <w:tcPr>
            <w:tcW w:w="9360" w:type="dxa"/>
            <w:gridSpan w:val="8"/>
            <w:shd w:val="clear" w:color="auto" w:fill="auto"/>
            <w:vAlign w:val="bottom"/>
          </w:tcPr>
          <w:p w14:paraId="4D96B888" w14:textId="55BDDE77" w:rsidR="00141ED2" w:rsidRPr="005B4B87" w:rsidRDefault="0055224E" w:rsidP="00F06353">
            <w:pPr>
              <w:pStyle w:val="Signature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Deadline for application</w:t>
            </w:r>
            <w:r w:rsidR="00790395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</w:tbl>
    <w:p w14:paraId="602731E4" w14:textId="77777777" w:rsidR="00141ED2" w:rsidRDefault="00141ED2" w:rsidP="00B72362"/>
    <w:p w14:paraId="5AB1DE54" w14:textId="77777777" w:rsidR="00141ED2" w:rsidRPr="00141ED2" w:rsidRDefault="00141ED2" w:rsidP="00141ED2"/>
    <w:p w14:paraId="74AB28EF" w14:textId="77777777" w:rsidR="00141ED2" w:rsidRDefault="00141ED2" w:rsidP="00141ED2"/>
    <w:p w14:paraId="654E52A8" w14:textId="77777777" w:rsidR="00415F5F" w:rsidRPr="00141ED2" w:rsidRDefault="00415F5F" w:rsidP="00141ED2">
      <w:pPr>
        <w:tabs>
          <w:tab w:val="left" w:pos="1815"/>
        </w:tabs>
        <w:rPr>
          <w:sz w:val="24"/>
          <w:szCs w:val="24"/>
        </w:rPr>
      </w:pPr>
    </w:p>
    <w:sectPr w:rsidR="00415F5F" w:rsidRPr="00141ED2" w:rsidSect="00B61506">
      <w:footerReference w:type="default" r:id="rId7"/>
      <w:pgSz w:w="12240" w:h="15840"/>
      <w:pgMar w:top="72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D2DAC" w14:textId="77777777" w:rsidR="00B96E76" w:rsidRDefault="00B96E76" w:rsidP="00DA7EAC">
      <w:pPr>
        <w:pStyle w:val="Heading1"/>
      </w:pPr>
      <w:r>
        <w:separator/>
      </w:r>
    </w:p>
  </w:endnote>
  <w:endnote w:type="continuationSeparator" w:id="0">
    <w:p w14:paraId="50703CB4" w14:textId="77777777" w:rsidR="00B96E76" w:rsidRDefault="00B96E76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5CAFC" w14:textId="546B8D05" w:rsidR="005D6072" w:rsidRDefault="005D6072" w:rsidP="00EB52A5">
    <w:pP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5224E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C13DC" w14:textId="77777777" w:rsidR="00B96E76" w:rsidRDefault="00B96E76" w:rsidP="00DA7EAC">
      <w:pPr>
        <w:pStyle w:val="Heading1"/>
      </w:pPr>
      <w:r>
        <w:separator/>
      </w:r>
    </w:p>
  </w:footnote>
  <w:footnote w:type="continuationSeparator" w:id="0">
    <w:p w14:paraId="61ED60D8" w14:textId="77777777" w:rsidR="00B96E76" w:rsidRDefault="00B96E76" w:rsidP="00DA7EAC">
      <w:pPr>
        <w:pStyle w:val="Heading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B6"/>
    <w:rsid w:val="00017261"/>
    <w:rsid w:val="00017DD1"/>
    <w:rsid w:val="000332AD"/>
    <w:rsid w:val="00046106"/>
    <w:rsid w:val="000C0676"/>
    <w:rsid w:val="000C3395"/>
    <w:rsid w:val="000F1666"/>
    <w:rsid w:val="000F377F"/>
    <w:rsid w:val="0011649E"/>
    <w:rsid w:val="00137A3C"/>
    <w:rsid w:val="00141ED2"/>
    <w:rsid w:val="0016303A"/>
    <w:rsid w:val="00190F40"/>
    <w:rsid w:val="001A7E81"/>
    <w:rsid w:val="001F7A95"/>
    <w:rsid w:val="00240AF1"/>
    <w:rsid w:val="0024648C"/>
    <w:rsid w:val="002602F0"/>
    <w:rsid w:val="00286BB2"/>
    <w:rsid w:val="002C0936"/>
    <w:rsid w:val="002F0116"/>
    <w:rsid w:val="00384215"/>
    <w:rsid w:val="00415F5F"/>
    <w:rsid w:val="0042038C"/>
    <w:rsid w:val="00430C53"/>
    <w:rsid w:val="00461DCB"/>
    <w:rsid w:val="0046276C"/>
    <w:rsid w:val="00475481"/>
    <w:rsid w:val="00491A66"/>
    <w:rsid w:val="00531C25"/>
    <w:rsid w:val="00532E88"/>
    <w:rsid w:val="00534BD2"/>
    <w:rsid w:val="005360D4"/>
    <w:rsid w:val="00540EE7"/>
    <w:rsid w:val="0054754E"/>
    <w:rsid w:val="0055224E"/>
    <w:rsid w:val="0056338C"/>
    <w:rsid w:val="005B4B87"/>
    <w:rsid w:val="005D4280"/>
    <w:rsid w:val="005D6072"/>
    <w:rsid w:val="005F1FB6"/>
    <w:rsid w:val="006638AD"/>
    <w:rsid w:val="00671993"/>
    <w:rsid w:val="00682713"/>
    <w:rsid w:val="00683455"/>
    <w:rsid w:val="00722DE8"/>
    <w:rsid w:val="00733AC6"/>
    <w:rsid w:val="007344B3"/>
    <w:rsid w:val="00770EEA"/>
    <w:rsid w:val="00790395"/>
    <w:rsid w:val="0079369D"/>
    <w:rsid w:val="007A1DA1"/>
    <w:rsid w:val="007E3D81"/>
    <w:rsid w:val="007F64E2"/>
    <w:rsid w:val="008304F0"/>
    <w:rsid w:val="008314A7"/>
    <w:rsid w:val="008658E6"/>
    <w:rsid w:val="00884CA6"/>
    <w:rsid w:val="00887861"/>
    <w:rsid w:val="00890AE3"/>
    <w:rsid w:val="0089275E"/>
    <w:rsid w:val="008B0D9A"/>
    <w:rsid w:val="00932D09"/>
    <w:rsid w:val="009622B2"/>
    <w:rsid w:val="009C71FA"/>
    <w:rsid w:val="009F58BB"/>
    <w:rsid w:val="00A41E64"/>
    <w:rsid w:val="00A4373B"/>
    <w:rsid w:val="00A97BCA"/>
    <w:rsid w:val="00AA2EFD"/>
    <w:rsid w:val="00AC087E"/>
    <w:rsid w:val="00AC5835"/>
    <w:rsid w:val="00AE1F72"/>
    <w:rsid w:val="00AF093D"/>
    <w:rsid w:val="00B04903"/>
    <w:rsid w:val="00B12708"/>
    <w:rsid w:val="00B41C69"/>
    <w:rsid w:val="00B61506"/>
    <w:rsid w:val="00B72362"/>
    <w:rsid w:val="00B96D9F"/>
    <w:rsid w:val="00B96E76"/>
    <w:rsid w:val="00BE09D6"/>
    <w:rsid w:val="00C30E55"/>
    <w:rsid w:val="00C63324"/>
    <w:rsid w:val="00C81188"/>
    <w:rsid w:val="00CB5E53"/>
    <w:rsid w:val="00CC6A22"/>
    <w:rsid w:val="00CC7CB7"/>
    <w:rsid w:val="00D02133"/>
    <w:rsid w:val="00D21FCD"/>
    <w:rsid w:val="00D34CBE"/>
    <w:rsid w:val="00D461ED"/>
    <w:rsid w:val="00D53D61"/>
    <w:rsid w:val="00D66A94"/>
    <w:rsid w:val="00DA5F94"/>
    <w:rsid w:val="00DA7EAC"/>
    <w:rsid w:val="00DF1BA0"/>
    <w:rsid w:val="00E33DC8"/>
    <w:rsid w:val="00E630EB"/>
    <w:rsid w:val="00E75AE6"/>
    <w:rsid w:val="00E80215"/>
    <w:rsid w:val="00EB52A5"/>
    <w:rsid w:val="00EC655E"/>
    <w:rsid w:val="00ED0CB7"/>
    <w:rsid w:val="00EE33CA"/>
    <w:rsid w:val="00F04B9B"/>
    <w:rsid w:val="00F0626A"/>
    <w:rsid w:val="00F06353"/>
    <w:rsid w:val="00F149CC"/>
    <w:rsid w:val="00F449CE"/>
    <w:rsid w:val="00F46364"/>
    <w:rsid w:val="00F74AAD"/>
    <w:rsid w:val="00F772D3"/>
    <w:rsid w:val="00F9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D08D4"/>
  <w15:docId w15:val="{EE7BBED3-32AC-4B2D-A63E-9B707E88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Header">
    <w:name w:val="header"/>
    <w:basedOn w:val="Normal"/>
    <w:link w:val="HeaderChar"/>
    <w:rsid w:val="00141E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41ED2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rsid w:val="00141E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41ED2"/>
    <w:rPr>
      <w:rFonts w:ascii="Tahoma" w:hAnsi="Tahoma"/>
      <w:spacing w:val="10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8927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927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9275E"/>
    <w:rPr>
      <w:rFonts w:ascii="Tahoma" w:hAnsi="Tahoma"/>
      <w:spacing w:val="1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92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9275E"/>
    <w:rPr>
      <w:rFonts w:ascii="Tahoma" w:hAnsi="Tahoma"/>
      <w:b/>
      <w:bC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0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 Events</dc:creator>
  <cp:lastModifiedBy>Clare Langrick</cp:lastModifiedBy>
  <cp:revision>2</cp:revision>
  <cp:lastPrinted>2003-12-10T13:14:00Z</cp:lastPrinted>
  <dcterms:created xsi:type="dcterms:W3CDTF">2023-11-27T14:43:00Z</dcterms:created>
  <dcterms:modified xsi:type="dcterms:W3CDTF">2023-11-27T14:43:00Z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